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5525C" w14:textId="77777777" w:rsidR="000E0CC7" w:rsidRDefault="006A0C99" w:rsidP="006A0C99">
      <w:pPr>
        <w:spacing w:after="0"/>
        <w:jc w:val="center"/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</w:rPr>
        <w:t>PEEC Staff Self-Review</w:t>
      </w:r>
    </w:p>
    <w:p w14:paraId="41655DE7" w14:textId="77777777" w:rsidR="006A0C99" w:rsidRPr="00653F28" w:rsidRDefault="006A0C99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Employee </w:t>
      </w:r>
      <w:r w:rsidRPr="00653F28">
        <w:rPr>
          <w:rFonts w:asciiTheme="majorHAnsi" w:hAnsiTheme="majorHAnsi"/>
        </w:rPr>
        <w:t>Name:</w:t>
      </w:r>
    </w:p>
    <w:p w14:paraId="68D02F85" w14:textId="77777777" w:rsidR="006A0C99" w:rsidRPr="00653F28" w:rsidRDefault="006A0C99" w:rsidP="006A0C99">
      <w:pPr>
        <w:spacing w:after="0"/>
        <w:rPr>
          <w:rFonts w:asciiTheme="majorHAnsi" w:hAnsiTheme="majorHAnsi"/>
        </w:rPr>
      </w:pPr>
    </w:p>
    <w:p w14:paraId="15BC01E5" w14:textId="77777777" w:rsidR="006A0C99" w:rsidRPr="00653F28" w:rsidRDefault="006A0C99" w:rsidP="006A0C99">
      <w:pPr>
        <w:spacing w:after="0"/>
        <w:rPr>
          <w:rFonts w:asciiTheme="majorHAnsi" w:hAnsiTheme="majorHAnsi"/>
        </w:rPr>
      </w:pPr>
      <w:r w:rsidRPr="00653F28">
        <w:rPr>
          <w:rFonts w:asciiTheme="majorHAnsi" w:hAnsiTheme="majorHAnsi"/>
        </w:rPr>
        <w:t>Hire Date:</w:t>
      </w:r>
    </w:p>
    <w:p w14:paraId="68A17C57" w14:textId="77777777" w:rsidR="006A0C99" w:rsidRPr="00653F28" w:rsidRDefault="006A0C99" w:rsidP="006A0C99">
      <w:pPr>
        <w:spacing w:after="0"/>
        <w:rPr>
          <w:rFonts w:asciiTheme="majorHAnsi" w:hAnsiTheme="majorHAnsi"/>
        </w:rPr>
      </w:pPr>
    </w:p>
    <w:p w14:paraId="162C00C1" w14:textId="77777777" w:rsidR="006A0C99" w:rsidRPr="00653F28" w:rsidRDefault="006A0C99" w:rsidP="006A0C99">
      <w:pPr>
        <w:spacing w:after="0"/>
        <w:rPr>
          <w:rFonts w:asciiTheme="majorHAnsi" w:hAnsiTheme="majorHAnsi"/>
        </w:rPr>
      </w:pPr>
      <w:r w:rsidRPr="00653F28">
        <w:rPr>
          <w:rFonts w:asciiTheme="majorHAnsi" w:hAnsiTheme="majorHAnsi"/>
        </w:rPr>
        <w:t>Evaluation Date:</w:t>
      </w:r>
    </w:p>
    <w:p w14:paraId="3125BC36" w14:textId="77777777" w:rsidR="006A0C99" w:rsidRPr="00653F28" w:rsidRDefault="006A0C99" w:rsidP="006A0C99">
      <w:pPr>
        <w:spacing w:after="0"/>
        <w:rPr>
          <w:rFonts w:asciiTheme="majorHAnsi" w:hAnsiTheme="majorHAnsi"/>
        </w:rPr>
      </w:pPr>
    </w:p>
    <w:p w14:paraId="0FB24421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44EC57AA" w14:textId="77777777" w:rsidR="006A0C99" w:rsidRDefault="006A0C99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What was your most significant work-related accomplishment during this evaluation period?</w:t>
      </w:r>
    </w:p>
    <w:p w14:paraId="39EBFF02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2DA2B8EF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569D6E0F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709408FE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7A29E66A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34797150" w14:textId="77777777" w:rsidR="006A0C99" w:rsidRDefault="006A0C99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What are some things you would like to do less of at work?</w:t>
      </w:r>
    </w:p>
    <w:p w14:paraId="31FCC6D5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496498C5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33458AAB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0DE59871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3C15E41E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2EDD2E2A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7640BDDF" w14:textId="77777777" w:rsidR="006A0C99" w:rsidRDefault="006A0C99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What are some things you would like to do more of at work?</w:t>
      </w:r>
    </w:p>
    <w:p w14:paraId="2CC11231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05E3B726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0BF5DC03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72062332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708139A2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288D0173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447D6D85" w14:textId="77777777" w:rsidR="006A0C99" w:rsidRDefault="006A0C99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What feedback or suggestions do you have to improve your work environment?</w:t>
      </w:r>
    </w:p>
    <w:p w14:paraId="1ADF71DE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0920105E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2E209AE6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33E33E99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2FE553A4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0BC68F2D" w14:textId="77777777" w:rsidR="006A0C99" w:rsidRDefault="006A0C99" w:rsidP="006A0C99">
      <w:pPr>
        <w:spacing w:after="0"/>
        <w:rPr>
          <w:rFonts w:asciiTheme="majorHAnsi" w:hAnsiTheme="majorHAnsi"/>
        </w:rPr>
      </w:pPr>
    </w:p>
    <w:p w14:paraId="5B6F6798" w14:textId="77777777" w:rsidR="006A0C99" w:rsidRDefault="006A0C99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Do you feel you have enough direction and the appropriate resources to do your job effectively?  Please explain.</w:t>
      </w:r>
    </w:p>
    <w:p w14:paraId="5BE61F8A" w14:textId="77777777" w:rsidR="00180EB1" w:rsidRDefault="00180EB1" w:rsidP="006A0C99">
      <w:pPr>
        <w:spacing w:after="0"/>
        <w:rPr>
          <w:rFonts w:asciiTheme="majorHAnsi" w:hAnsiTheme="majorHAnsi"/>
        </w:rPr>
      </w:pPr>
    </w:p>
    <w:p w14:paraId="2654CB80" w14:textId="77777777" w:rsidR="00180EB1" w:rsidRDefault="00180EB1" w:rsidP="006A0C99">
      <w:pPr>
        <w:spacing w:after="0"/>
        <w:rPr>
          <w:rFonts w:asciiTheme="majorHAnsi" w:hAnsiTheme="majorHAnsi"/>
        </w:rPr>
      </w:pPr>
    </w:p>
    <w:p w14:paraId="1E0FA33A" w14:textId="77777777" w:rsidR="00180EB1" w:rsidRDefault="00180EB1" w:rsidP="006A0C99">
      <w:pPr>
        <w:spacing w:after="0"/>
        <w:rPr>
          <w:rFonts w:asciiTheme="majorHAnsi" w:hAnsiTheme="majorHAnsi"/>
        </w:rPr>
      </w:pPr>
    </w:p>
    <w:p w14:paraId="58F5A49C" w14:textId="77777777" w:rsidR="00180EB1" w:rsidRDefault="00180EB1" w:rsidP="006A0C99">
      <w:pPr>
        <w:spacing w:after="0"/>
        <w:rPr>
          <w:rFonts w:asciiTheme="majorHAnsi" w:hAnsiTheme="majorHAnsi"/>
        </w:rPr>
      </w:pPr>
    </w:p>
    <w:p w14:paraId="62B8EBE2" w14:textId="77777777" w:rsidR="00180EB1" w:rsidRPr="006A0C99" w:rsidRDefault="00180EB1" w:rsidP="006A0C99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What kind of professional development opportunities would help you achieve your goals at PEEC this year?</w:t>
      </w:r>
    </w:p>
    <w:p w14:paraId="6B3E1690" w14:textId="77777777" w:rsidR="00CF5E09" w:rsidRPr="00722AB9" w:rsidRDefault="00CF5E09" w:rsidP="00481CB1">
      <w:pPr>
        <w:spacing w:after="0"/>
        <w:rPr>
          <w:rFonts w:ascii="Helvetica" w:hAnsi="Helvetica"/>
        </w:rPr>
      </w:pPr>
    </w:p>
    <w:p w14:paraId="47F48DDE" w14:textId="77777777" w:rsidR="00722AB9" w:rsidRPr="00722AB9" w:rsidRDefault="00722AB9" w:rsidP="00481CB1">
      <w:pPr>
        <w:spacing w:after="0"/>
        <w:rPr>
          <w:rFonts w:ascii="Helvetica" w:hAnsi="Helvetica"/>
        </w:rPr>
      </w:pPr>
    </w:p>
    <w:p w14:paraId="0BF36BB9" w14:textId="77777777" w:rsidR="00722AB9" w:rsidRPr="00722AB9" w:rsidRDefault="00722AB9" w:rsidP="00481CB1">
      <w:pPr>
        <w:spacing w:after="0"/>
        <w:rPr>
          <w:rFonts w:ascii="Helvetica" w:hAnsi="Helvetica"/>
        </w:rPr>
      </w:pPr>
    </w:p>
    <w:sectPr w:rsidR="00722AB9" w:rsidRPr="00722AB9" w:rsidSect="00906A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107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45078" w14:textId="77777777" w:rsidR="006A0C99" w:rsidRDefault="006A0C99" w:rsidP="000E0CC7">
      <w:pPr>
        <w:spacing w:after="0"/>
      </w:pPr>
      <w:r>
        <w:separator/>
      </w:r>
    </w:p>
  </w:endnote>
  <w:endnote w:type="continuationSeparator" w:id="0">
    <w:p w14:paraId="5AEE4EE5" w14:textId="77777777" w:rsidR="006A0C99" w:rsidRDefault="006A0C99" w:rsidP="000E0C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F94D8" w14:textId="77777777" w:rsidR="00906A97" w:rsidRDefault="00906A9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B1F9E" w14:textId="77777777" w:rsidR="000E0CC7" w:rsidRDefault="000E0CC7" w:rsidP="000E0CC7">
    <w:pPr>
      <w:pStyle w:val="Footer"/>
      <w:ind w:left="-144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6A50F" w14:textId="77777777" w:rsidR="00906A97" w:rsidRDefault="00906A97">
    <w:pPr>
      <w:pStyle w:val="Footer"/>
    </w:pPr>
    <w:r>
      <w:rPr>
        <w:rFonts w:hint="eastAsia"/>
        <w:noProof/>
        <w:lang w:eastAsia="en-US"/>
      </w:rPr>
      <w:drawing>
        <wp:anchor distT="0" distB="0" distL="114300" distR="114300" simplePos="0" relativeHeight="251662336" behindDoc="0" locked="0" layoutInCell="1" allowOverlap="1" wp14:anchorId="5672DE8D" wp14:editId="0FD0A0C4">
          <wp:simplePos x="0" y="0"/>
          <wp:positionH relativeFrom="column">
            <wp:posOffset>-914400</wp:posOffset>
          </wp:positionH>
          <wp:positionV relativeFrom="paragraph">
            <wp:posOffset>-817245</wp:posOffset>
          </wp:positionV>
          <wp:extent cx="7746365" cy="1675130"/>
          <wp:effectExtent l="0" t="0" r="635" b="0"/>
          <wp:wrapTight wrapText="bothSides">
            <wp:wrapPolygon edited="0">
              <wp:start x="10270" y="0"/>
              <wp:lineTo x="1346" y="5568"/>
              <wp:lineTo x="0" y="7205"/>
              <wp:lineTo x="0" y="9171"/>
              <wp:lineTo x="3612" y="11136"/>
              <wp:lineTo x="0" y="12118"/>
              <wp:lineTo x="0" y="13101"/>
              <wp:lineTo x="3612" y="16376"/>
              <wp:lineTo x="3612" y="17031"/>
              <wp:lineTo x="4320" y="18014"/>
              <wp:lineTo x="18060" y="18014"/>
              <wp:lineTo x="21531" y="17031"/>
              <wp:lineTo x="21531" y="16376"/>
              <wp:lineTo x="19123" y="16376"/>
              <wp:lineTo x="21531" y="14411"/>
              <wp:lineTo x="21531" y="13101"/>
              <wp:lineTo x="18273" y="11136"/>
              <wp:lineTo x="21531" y="9171"/>
              <wp:lineTo x="21531" y="7861"/>
              <wp:lineTo x="19335" y="5895"/>
              <wp:lineTo x="10907" y="0"/>
              <wp:lineTo x="10270" y="0"/>
            </wp:wrapPolygon>
          </wp:wrapTight>
          <wp:docPr id="2" name="Picture 2" descr="Silver:Users:brianhurshman:Desktop:Foo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lver:Users:brianhurshman:Desktop: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167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8452B" w14:textId="77777777" w:rsidR="006A0C99" w:rsidRDefault="006A0C99" w:rsidP="000E0CC7">
      <w:pPr>
        <w:spacing w:after="0"/>
      </w:pPr>
      <w:r>
        <w:separator/>
      </w:r>
    </w:p>
  </w:footnote>
  <w:footnote w:type="continuationSeparator" w:id="0">
    <w:p w14:paraId="20CB2FCA" w14:textId="77777777" w:rsidR="006A0C99" w:rsidRDefault="006A0C99" w:rsidP="000E0C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8ACD1" w14:textId="77777777" w:rsidR="00906A97" w:rsidRDefault="00906A9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ED37D" w14:textId="77777777" w:rsidR="000E0CC7" w:rsidRDefault="000E0CC7" w:rsidP="000E0CC7">
    <w:pPr>
      <w:pStyle w:val="Header"/>
      <w:ind w:left="-1440"/>
    </w:pPr>
  </w:p>
  <w:p w14:paraId="35641CC8" w14:textId="77777777" w:rsidR="00722AB9" w:rsidRDefault="00722AB9" w:rsidP="000E0CC7">
    <w:pPr>
      <w:pStyle w:val="Header"/>
      <w:ind w:left="-1440"/>
    </w:pPr>
  </w:p>
  <w:p w14:paraId="5CB0EB3D" w14:textId="77777777" w:rsidR="00722AB9" w:rsidRDefault="00722AB9" w:rsidP="000E0CC7">
    <w:pPr>
      <w:pStyle w:val="Header"/>
      <w:ind w:left="-1440"/>
    </w:pPr>
  </w:p>
  <w:p w14:paraId="0A3D610D" w14:textId="77777777" w:rsidR="000E0CC7" w:rsidRDefault="000E0CC7" w:rsidP="000E0CC7">
    <w:pPr>
      <w:pStyle w:val="Header"/>
      <w:ind w:left="-1440"/>
    </w:pPr>
  </w:p>
  <w:p w14:paraId="6FC0D3B0" w14:textId="77777777" w:rsidR="000E0CC7" w:rsidRDefault="000E0CC7" w:rsidP="000E0CC7">
    <w:pPr>
      <w:pStyle w:val="Header"/>
      <w:ind w:left="-1440"/>
    </w:pPr>
  </w:p>
  <w:p w14:paraId="5385E7F8" w14:textId="77777777" w:rsidR="000E0CC7" w:rsidRDefault="000E0CC7" w:rsidP="000E0CC7">
    <w:pPr>
      <w:pStyle w:val="Header"/>
      <w:ind w:left="-1440"/>
    </w:pPr>
  </w:p>
  <w:p w14:paraId="5320F7A0" w14:textId="77777777" w:rsidR="000E0CC7" w:rsidRDefault="000E0CC7" w:rsidP="000E0CC7">
    <w:pPr>
      <w:pStyle w:val="Header"/>
      <w:ind w:left="-144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E9FA6" w14:textId="77777777" w:rsidR="00722AB9" w:rsidRDefault="00722AB9">
    <w:pPr>
      <w:pStyle w:val="Header"/>
    </w:pPr>
    <w:r>
      <w:rPr>
        <w:rFonts w:hint="eastAsia"/>
        <w:noProof/>
        <w:lang w:eastAsia="en-US"/>
      </w:rPr>
      <w:drawing>
        <wp:anchor distT="0" distB="0" distL="114300" distR="114300" simplePos="0" relativeHeight="251660288" behindDoc="0" locked="0" layoutInCell="1" allowOverlap="1" wp14:anchorId="676A8782" wp14:editId="7CDD7232">
          <wp:simplePos x="0" y="0"/>
          <wp:positionH relativeFrom="margin">
            <wp:posOffset>-8467</wp:posOffset>
          </wp:positionH>
          <wp:positionV relativeFrom="margin">
            <wp:posOffset>-465667</wp:posOffset>
          </wp:positionV>
          <wp:extent cx="5943600" cy="669290"/>
          <wp:effectExtent l="0" t="0" r="0" b="0"/>
          <wp:wrapSquare wrapText="bothSides"/>
          <wp:docPr id="1" name="Picture 1" descr="Silver:Users:brianhurshman:Desktop:head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lver:Users:brianhurshman:Desktop: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C99"/>
    <w:rsid w:val="000E0CC7"/>
    <w:rsid w:val="00180EB1"/>
    <w:rsid w:val="001F4063"/>
    <w:rsid w:val="00481CB1"/>
    <w:rsid w:val="005051F7"/>
    <w:rsid w:val="00667FFC"/>
    <w:rsid w:val="006A0C99"/>
    <w:rsid w:val="006C2CD0"/>
    <w:rsid w:val="00722AB9"/>
    <w:rsid w:val="00906A97"/>
    <w:rsid w:val="00C94920"/>
    <w:rsid w:val="00CF5E09"/>
    <w:rsid w:val="00F732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9622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CC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0CC7"/>
  </w:style>
  <w:style w:type="paragraph" w:styleId="Footer">
    <w:name w:val="footer"/>
    <w:basedOn w:val="Normal"/>
    <w:link w:val="FooterChar"/>
    <w:uiPriority w:val="99"/>
    <w:unhideWhenUsed/>
    <w:rsid w:val="000E0CC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E0CC7"/>
  </w:style>
  <w:style w:type="paragraph" w:styleId="BalloonText">
    <w:name w:val="Balloon Text"/>
    <w:basedOn w:val="Normal"/>
    <w:link w:val="BalloonTextChar"/>
    <w:uiPriority w:val="99"/>
    <w:semiHidden/>
    <w:unhideWhenUsed/>
    <w:rsid w:val="000E0C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CC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0CC7"/>
  </w:style>
  <w:style w:type="paragraph" w:styleId="Footer">
    <w:name w:val="footer"/>
    <w:basedOn w:val="Normal"/>
    <w:link w:val="FooterChar"/>
    <w:uiPriority w:val="99"/>
    <w:unhideWhenUsed/>
    <w:rsid w:val="000E0CC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E0CC7"/>
  </w:style>
  <w:style w:type="paragraph" w:styleId="BalloonText">
    <w:name w:val="Balloon Text"/>
    <w:basedOn w:val="Normal"/>
    <w:link w:val="BalloonTextChar"/>
    <w:uiPriority w:val="99"/>
    <w:semiHidden/>
    <w:unhideWhenUsed/>
    <w:rsid w:val="000E0C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atherinewatson:Library:Application%20Support:Microsoft:Office:User%20Templates:My%20Templates:1.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CF59EE-A8B3-FA43-97ED-B4968DFFB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1.Letterhead.dotx</Template>
  <TotalTime>0</TotalTime>
  <Pages>2</Pages>
  <Words>89</Words>
  <Characters>512</Characters>
  <Application>Microsoft Macintosh Word</Application>
  <DocSecurity>0</DocSecurity>
  <Lines>4</Lines>
  <Paragraphs>1</Paragraphs>
  <ScaleCrop>false</ScaleCrop>
  <Company>Sparkplug Studio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Watson</dc:creator>
  <cp:keywords/>
  <dc:description/>
  <cp:lastModifiedBy>Katherine Watson</cp:lastModifiedBy>
  <cp:revision>2</cp:revision>
  <cp:lastPrinted>2015-12-15T17:58:00Z</cp:lastPrinted>
  <dcterms:created xsi:type="dcterms:W3CDTF">2020-06-11T16:41:00Z</dcterms:created>
  <dcterms:modified xsi:type="dcterms:W3CDTF">2020-06-11T16:41:00Z</dcterms:modified>
</cp:coreProperties>
</file>